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A13" w:rsidRDefault="00D00A13" w:rsidP="00711A09">
      <w:pPr>
        <w:pStyle w:val="NoSpacing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ПРИНЯТО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              УТВЕРЖДАЮ</w:t>
      </w:r>
    </w:p>
    <w:p w:rsidR="00D00A13" w:rsidRDefault="00D00A13" w:rsidP="00711A0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 Общем  собрании работников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Заведующий МАДОУ </w:t>
      </w:r>
    </w:p>
    <w:p w:rsidR="00D00A13" w:rsidRDefault="00D00A13" w:rsidP="00711A0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«Детский сад № 392»</w:t>
      </w:r>
    </w:p>
    <w:p w:rsidR="00D00A13" w:rsidRDefault="00D00A13" w:rsidP="007C664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МАДОУ «Детский сад № 392»                                               </w:t>
      </w:r>
      <w:r w:rsidRPr="007C66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Приказ № 17 от  18.02.2020 г</w:t>
      </w:r>
    </w:p>
    <w:p w:rsidR="00D00A13" w:rsidRDefault="00D00A13" w:rsidP="00711A0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 2  от  18.02.2020 г.</w:t>
      </w:r>
      <w:r>
        <w:rPr>
          <w:rFonts w:ascii="Times New Roman" w:hAnsi="Times New Roman" w:cs="Times New Roman"/>
        </w:rPr>
        <w:tab/>
        <w:t xml:space="preserve">                                                             ___________ Л.И.Мехтиева.</w:t>
      </w:r>
    </w:p>
    <w:p w:rsidR="00D00A13" w:rsidRDefault="00D00A13" w:rsidP="00711A09">
      <w:pPr>
        <w:pStyle w:val="NoSpacing"/>
        <w:rPr>
          <w:rFonts w:ascii="Times New Roman" w:hAnsi="Times New Roman" w:cs="Times New Roman"/>
        </w:rPr>
      </w:pPr>
    </w:p>
    <w:p w:rsidR="00D00A13" w:rsidRDefault="00D00A13" w:rsidP="00711A09">
      <w:pPr>
        <w:pStyle w:val="NoSpacing"/>
        <w:rPr>
          <w:rFonts w:ascii="Times New Roman" w:hAnsi="Times New Roman" w:cs="Times New Roman"/>
        </w:rPr>
      </w:pPr>
    </w:p>
    <w:p w:rsidR="00D00A13" w:rsidRPr="00F44136" w:rsidRDefault="00D00A13" w:rsidP="00711A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00A13" w:rsidRPr="00F44136" w:rsidRDefault="00D00A13" w:rsidP="000F649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136">
        <w:rPr>
          <w:rFonts w:ascii="Times New Roman" w:hAnsi="Times New Roman" w:cs="Times New Roman"/>
          <w:b/>
          <w:bCs/>
          <w:sz w:val="24"/>
          <w:szCs w:val="24"/>
        </w:rPr>
        <w:t>П О Л О Ж Е Н И Е</w:t>
      </w:r>
    </w:p>
    <w:p w:rsidR="00D00A13" w:rsidRPr="00F44136" w:rsidRDefault="00D00A13" w:rsidP="000F649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136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допуска  собаки-поводыря (-проводника) </w:t>
      </w:r>
    </w:p>
    <w:p w:rsidR="00D00A13" w:rsidRPr="00F44136" w:rsidRDefault="00D00A13" w:rsidP="000F649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муниципальном автономном</w:t>
      </w:r>
      <w:r w:rsidRPr="00F44136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дошкольном образовательном учреждении</w:t>
      </w:r>
    </w:p>
    <w:p w:rsidR="00D00A13" w:rsidRPr="00F44136" w:rsidRDefault="00D00A13" w:rsidP="000F649C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«Детский сад № 392 комбинированного</w:t>
      </w:r>
      <w:r w:rsidRPr="00F44136">
        <w:rPr>
          <w:rFonts w:ascii="Times New Roman" w:hAnsi="Times New Roman" w:cs="Times New Roman"/>
          <w:b/>
          <w:bCs/>
          <w:sz w:val="24"/>
          <w:szCs w:val="24"/>
        </w:rPr>
        <w:t xml:space="preserve"> вида»</w:t>
      </w:r>
    </w:p>
    <w:p w:rsidR="00D00A13" w:rsidRPr="00F44136" w:rsidRDefault="00D00A13" w:rsidP="00F441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136">
        <w:rPr>
          <w:rFonts w:ascii="Times New Roman" w:hAnsi="Times New Roman" w:cs="Times New Roman"/>
          <w:b/>
          <w:bCs/>
          <w:sz w:val="24"/>
          <w:szCs w:val="24"/>
        </w:rPr>
        <w:t>Авиастроительного района города Казани</w:t>
      </w:r>
    </w:p>
    <w:p w:rsidR="00D00A13" w:rsidRPr="00F44136" w:rsidRDefault="00D00A13" w:rsidP="00F441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A13" w:rsidRPr="00F44136" w:rsidRDefault="00D00A13" w:rsidP="00F441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13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D00A13" w:rsidRPr="00F44136" w:rsidRDefault="00D00A13" w:rsidP="00F441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A13" w:rsidRPr="00F44136" w:rsidRDefault="00D00A13" w:rsidP="00F4413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A13" w:rsidRDefault="00D00A13" w:rsidP="005454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44136">
        <w:rPr>
          <w:rFonts w:ascii="Times New Roman" w:hAnsi="Times New Roman" w:cs="Times New Roman"/>
          <w:sz w:val="24"/>
          <w:szCs w:val="24"/>
        </w:rPr>
        <w:t xml:space="preserve">1.1 Настоящее Положение </w:t>
      </w:r>
      <w:r>
        <w:rPr>
          <w:rFonts w:ascii="Times New Roman" w:hAnsi="Times New Roman" w:cs="Times New Roman"/>
          <w:sz w:val="24"/>
          <w:szCs w:val="24"/>
        </w:rPr>
        <w:t xml:space="preserve"> о порядке допуска собаки-поводыря (-проводника) в МАДОУ «Детский сад № 392 » (далее МАДОУ) разработано в соответствии  с Приказом  Министерства образования и науки Российской Федерации от 09.11.2015 г. № 1309 «Об утверждении   порядка обеспечения условий доступности   для  инвалидов объектов и предоставляемых услуг в сфере образования, а также оказания им необходимой при этом помощи»</w:t>
      </w:r>
    </w:p>
    <w:p w:rsidR="00D00A13" w:rsidRDefault="00D00A13" w:rsidP="005454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Default="00D00A13" w:rsidP="005454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Положение устанавливает:</w:t>
      </w:r>
    </w:p>
    <w:p w:rsidR="00D00A13" w:rsidRDefault="00D00A13" w:rsidP="005454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к допуску в МАДОУ собаки-поводыря;</w:t>
      </w:r>
    </w:p>
    <w:p w:rsidR="00D00A13" w:rsidRDefault="00D00A13" w:rsidP="005454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к условиям, необходимым  для оказания услуг лицам с собакой-поводырем;</w:t>
      </w:r>
    </w:p>
    <w:p w:rsidR="00D00A13" w:rsidRDefault="00D00A13" w:rsidP="005454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действий сотрудников при посещении лиц с собакой-поводырем.</w:t>
      </w:r>
    </w:p>
    <w:p w:rsidR="00D00A13" w:rsidRDefault="00D00A13" w:rsidP="005454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Default="00D00A13" w:rsidP="005454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Положение основывается на принципах гуманного и нравственного отношения к животным.</w:t>
      </w:r>
    </w:p>
    <w:p w:rsidR="00D00A13" w:rsidRDefault="00D00A13" w:rsidP="005454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Default="00D00A13" w:rsidP="0053562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Требования к допуску лица с собакой-поводырем в МАДОУ</w:t>
      </w:r>
    </w:p>
    <w:p w:rsidR="00D00A13" w:rsidRDefault="00D00A13" w:rsidP="0053562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A13" w:rsidRDefault="00D00A13" w:rsidP="0053562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Допуск собаки-поводыря  в МАДОУ возможен только при наличии  документа, подтверждающего  ее специальное обучение и выдаваемого по форме и в порядке, утвержденном  приказом Минтруда России от 22.06.2015 г. № 386н  «Об утверждении  формы документа, подтверждающего специальное обучение собаки-проводника и порядка его выдачи. </w:t>
      </w:r>
    </w:p>
    <w:p w:rsidR="00D00A13" w:rsidRDefault="00D00A13" w:rsidP="0053562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Default="00D00A13" w:rsidP="0053562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При посещении МАДОУ владелец собаки в обязательном порядке должен иметь при себе документы, подтверждающие статус собаки  как поводыря:</w:t>
      </w:r>
    </w:p>
    <w:p w:rsidR="00D00A13" w:rsidRDefault="00D00A13" w:rsidP="0053562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 собаки-поводыря, подтверждающий, что собака обучалась дрессуре по специальному курсу для собак-поводырей и не представляет опасности для окружающих;</w:t>
      </w:r>
    </w:p>
    <w:p w:rsidR="00D00A13" w:rsidRDefault="00D00A13" w:rsidP="0053562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ветеринарный паспорт (ветеринарное свидетельство)  на собаку, подтверждающий наличие всех необходимых прививок и осмотра ветеринаром;</w:t>
      </w:r>
    </w:p>
    <w:p w:rsidR="00D00A13" w:rsidRDefault="00D00A13" w:rsidP="0053562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у собаки-поводыря намордника и специальной шлейки с опознавательными знаками и светоотражающими элементами.</w:t>
      </w:r>
    </w:p>
    <w:p w:rsidR="00D00A13" w:rsidRDefault="00D00A13" w:rsidP="0053562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Default="00D00A13" w:rsidP="00E26B4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Требования к условиям, необходимым для оказания услуг лицам с собакой-поводырем</w:t>
      </w:r>
    </w:p>
    <w:p w:rsidR="00D00A13" w:rsidRDefault="00D00A13" w:rsidP="00E26B4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A13" w:rsidRDefault="00D00A13" w:rsidP="00E26B4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В МАДОУ для собаки-поводыря организуется специальное место для отдыха/ожидании, минимальный  размер которого составляет 1,5  кв.м. с возможностью фиксации  собаки на свободном поводке.</w:t>
      </w:r>
    </w:p>
    <w:p w:rsidR="00D00A13" w:rsidRDefault="00D00A13" w:rsidP="00E26B4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Default="00D00A13" w:rsidP="00E26B4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Рекомендуется обеспечить зону  отдых /ожидания чистой подстилкой  и не переворачиваемой поилкой для воды.</w:t>
      </w:r>
    </w:p>
    <w:p w:rsidR="00D00A13" w:rsidRDefault="00D00A13" w:rsidP="00E26B4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Default="00D00A13" w:rsidP="00E26B4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Default="00D00A13" w:rsidP="00B5259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 Порядок действий сотрудников при посещении МАДОУ  лиц с собакой-поводырем</w:t>
      </w:r>
    </w:p>
    <w:p w:rsidR="00D00A13" w:rsidRDefault="00D00A13" w:rsidP="00B5259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В случае, если посетитель заранее сообщает о своем приходе по телефону  заведующему или лицу ответственному  за оказание помощи инвалидам и сопровождении к месту получению услуг, то уточняется:</w:t>
      </w: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в получении услуги;</w:t>
      </w: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время посещения;</w:t>
      </w: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собаки-поводыря;</w:t>
      </w: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потребность в особых условиях ожидания собаки/поводыря во время получения услуги.</w:t>
      </w: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В случае явки  лица с собакой-поводырем без предупреждения заведующий предупреждает администратора, ответственного за оказание помощи инвалидам в сопровождении к месту получения услуг.</w:t>
      </w: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 При необходимости администратор  показывает место  отдыха/ожидания собаки-поводыря, далее сопровождает владельца к месту оказания услуги.</w:t>
      </w: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 По окончании  предоставления услуги администратор  сопровождает посетителя к месту отдыха/ожидания собаки и уточняет  необходимость  в помощи по ориентации на территории </w:t>
      </w: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МАДОУ.</w:t>
      </w:r>
    </w:p>
    <w:p w:rsidR="00D00A13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00A13" w:rsidRPr="00B52598" w:rsidRDefault="00D00A13" w:rsidP="00B5259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 Во время выполнения собакой-поводырем функций сопровождения запрещается  посторонним лицам ее угощать, гладить, звать, так это может отвлечь  собаку от исполнения  обязанностей и повлечь совершение ошибки, опасной для жизни.</w:t>
      </w:r>
    </w:p>
    <w:sectPr w:rsidR="00D00A13" w:rsidRPr="00B52598" w:rsidSect="00711A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C6FB2"/>
    <w:multiLevelType w:val="hybridMultilevel"/>
    <w:tmpl w:val="A7BC6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1A09"/>
    <w:rsid w:val="000F649C"/>
    <w:rsid w:val="001450A5"/>
    <w:rsid w:val="002D79B7"/>
    <w:rsid w:val="00300FA5"/>
    <w:rsid w:val="0038753B"/>
    <w:rsid w:val="003C43C8"/>
    <w:rsid w:val="004E3985"/>
    <w:rsid w:val="0053562D"/>
    <w:rsid w:val="00545465"/>
    <w:rsid w:val="006A54EF"/>
    <w:rsid w:val="00711A09"/>
    <w:rsid w:val="007C6643"/>
    <w:rsid w:val="007E5F7B"/>
    <w:rsid w:val="00912606"/>
    <w:rsid w:val="0098255F"/>
    <w:rsid w:val="00B52598"/>
    <w:rsid w:val="00BD69F8"/>
    <w:rsid w:val="00C466B4"/>
    <w:rsid w:val="00D00A13"/>
    <w:rsid w:val="00E04125"/>
    <w:rsid w:val="00E26B46"/>
    <w:rsid w:val="00F01F13"/>
    <w:rsid w:val="00F21AB4"/>
    <w:rsid w:val="00F41953"/>
    <w:rsid w:val="00F44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53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11A09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2</Pages>
  <Words>600</Words>
  <Characters>3425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Лилия</cp:lastModifiedBy>
  <cp:revision>4</cp:revision>
  <cp:lastPrinted>2020-04-13T10:16:00Z</cp:lastPrinted>
  <dcterms:created xsi:type="dcterms:W3CDTF">2020-04-11T12:38:00Z</dcterms:created>
  <dcterms:modified xsi:type="dcterms:W3CDTF">2021-03-16T13:09:00Z</dcterms:modified>
</cp:coreProperties>
</file>